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4F2" w:rsidRDefault="00050EFB">
      <w:r w:rsidRPr="00050EFB">
        <w:rPr>
          <w:noProof/>
        </w:rPr>
        <w:drawing>
          <wp:inline distT="0" distB="0" distL="0" distR="0" wp14:anchorId="29508655" wp14:editId="1952C163">
            <wp:extent cx="3961805" cy="4098727"/>
            <wp:effectExtent l="0" t="0" r="635" b="0"/>
            <wp:docPr id="219151" name="Picture 15" descr="ch 3 im 9 an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51" name="Picture 15" descr="ch 3 im 9 and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05" cy="40987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50EFB" w:rsidRDefault="00050EFB">
      <w:r>
        <w:t>Primary and secondary succession</w:t>
      </w:r>
    </w:p>
    <w:p w:rsidR="00050EFB" w:rsidRDefault="00050EFB">
      <w:r w:rsidRPr="00050EFB">
        <w:rPr>
          <w:noProof/>
        </w:rPr>
        <w:drawing>
          <wp:inline distT="0" distB="0" distL="0" distR="0" wp14:anchorId="4CF20131" wp14:editId="7B249023">
            <wp:extent cx="5010194" cy="2085975"/>
            <wp:effectExtent l="0" t="0" r="0" b="0"/>
            <wp:docPr id="214029" name="Picture 13" descr="ch 3 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9" name="Picture 13" descr="ch 3 im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43" cy="20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0EFB" w:rsidRDefault="00050EFB">
      <w:r w:rsidRPr="00050EFB">
        <w:rPr>
          <w:noProof/>
        </w:rPr>
        <w:drawing>
          <wp:inline distT="0" distB="0" distL="0" distR="0" wp14:anchorId="40B3E59A" wp14:editId="507C2899">
            <wp:extent cx="4981304" cy="1708864"/>
            <wp:effectExtent l="0" t="0" r="0" b="0"/>
            <wp:docPr id="216073" name="Picture 9" descr="ch 3 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73" name="Picture 9" descr="ch 3 im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01" cy="17182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0EFB" w:rsidRDefault="00050EFB">
      <w:r w:rsidRPr="00050EFB">
        <w:rPr>
          <w:noProof/>
        </w:rPr>
        <w:lastRenderedPageBreak/>
        <w:drawing>
          <wp:inline distT="0" distB="0" distL="0" distR="0" wp14:anchorId="08D52DB4" wp14:editId="43708806">
            <wp:extent cx="5281192" cy="2905125"/>
            <wp:effectExtent l="0" t="0" r="0" b="0"/>
            <wp:docPr id="341000" name="Picture 8" descr="ch3 3-1 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00" name="Picture 8" descr="ch3 3-1 q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92" cy="29103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90DFA" w:rsidRDefault="00D90DFA">
      <w:r w:rsidRPr="00D90DFA">
        <w:drawing>
          <wp:inline distT="0" distB="0" distL="0" distR="0" wp14:anchorId="18A502B7" wp14:editId="1A6F7AC3">
            <wp:extent cx="5943600" cy="2971800"/>
            <wp:effectExtent l="0" t="0" r="0" b="0"/>
            <wp:docPr id="230412" name="Picture 12" descr="ch 3 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12" name="Picture 12" descr="ch 3 im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90DFA" w:rsidRDefault="00D90DFA">
      <w:r w:rsidRPr="00D90DFA">
        <w:lastRenderedPageBreak/>
        <w:drawing>
          <wp:inline distT="0" distB="0" distL="0" distR="0" wp14:anchorId="6E26ECEB" wp14:editId="6DED1EFB">
            <wp:extent cx="5655469" cy="2997398"/>
            <wp:effectExtent l="0" t="0" r="2540" b="0"/>
            <wp:docPr id="236560" name="Picture 16" descr="ch 3 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" name="Picture 16" descr="ch 3 im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69" cy="29973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DFA" w:rsidSect="00050EFB">
      <w:pgSz w:w="12240" w:h="15840"/>
      <w:pgMar w:top="45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FB"/>
    <w:rsid w:val="00050EFB"/>
    <w:rsid w:val="008E64F2"/>
    <w:rsid w:val="00D90DFA"/>
    <w:rsid w:val="00F4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191613-9813-44F6-9CAC-7F50AD77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110BDCBC</Template>
  <TotalTime>16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SMHS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Lopez</dc:creator>
  <cp:keywords/>
  <dc:description/>
  <cp:lastModifiedBy>Abraham Lopez</cp:lastModifiedBy>
  <cp:revision>2</cp:revision>
  <dcterms:created xsi:type="dcterms:W3CDTF">2014-12-10T13:20:00Z</dcterms:created>
  <dcterms:modified xsi:type="dcterms:W3CDTF">2014-12-17T20:39:00Z</dcterms:modified>
</cp:coreProperties>
</file>