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909" w:rsidRDefault="008B5AC0">
      <w:r w:rsidRPr="008B5AC0">
        <w:drawing>
          <wp:inline distT="0" distB="0" distL="0" distR="0" wp14:anchorId="35ADE662" wp14:editId="29C0D3AF">
            <wp:extent cx="4816755" cy="3578087"/>
            <wp:effectExtent l="0" t="0" r="3175" b="3810"/>
            <wp:docPr id="184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04" cy="358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5AC0" w:rsidRDefault="008B5AC0">
      <w:r w:rsidRPr="008B5AC0">
        <w:lastRenderedPageBreak/>
        <w:drawing>
          <wp:inline distT="0" distB="0" distL="0" distR="0" wp14:anchorId="7495BA41" wp14:editId="28B7A0C8">
            <wp:extent cx="4713826" cy="4699221"/>
            <wp:effectExtent l="0" t="0" r="0" b="6350"/>
            <wp:docPr id="73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1" cy="470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5AC0" w:rsidRDefault="008B5AC0">
      <w:r>
        <w:t>Most populous countries</w:t>
      </w:r>
    </w:p>
    <w:p w:rsidR="008B5AC0" w:rsidRDefault="008B5AC0">
      <w:r w:rsidRPr="008B5AC0">
        <w:drawing>
          <wp:inline distT="0" distB="0" distL="0" distR="0" wp14:anchorId="6DE4EC6A" wp14:editId="423AE555">
            <wp:extent cx="3609892" cy="2923010"/>
            <wp:effectExtent l="0" t="0" r="0" b="0"/>
            <wp:docPr id="942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1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40" cy="2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5AC0" w:rsidRDefault="008B5AC0">
      <w:r w:rsidRPr="008B5AC0">
        <w:lastRenderedPageBreak/>
        <w:drawing>
          <wp:inline distT="0" distB="0" distL="0" distR="0" wp14:anchorId="76D61CE7" wp14:editId="5796E88B">
            <wp:extent cx="3742394" cy="2528515"/>
            <wp:effectExtent l="0" t="0" r="0" b="5715"/>
            <wp:docPr id="1003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53" cy="253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5AC0" w:rsidRDefault="008B5AC0">
      <w:r>
        <w:t>PERCENTAGE OF PEOPLE LIVING IN URBAN AREA</w:t>
      </w:r>
      <w:bookmarkStart w:id="0" w:name="_GoBack"/>
      <w:bookmarkEnd w:id="0"/>
    </w:p>
    <w:p w:rsidR="008B5AC0" w:rsidRDefault="008B5AC0">
      <w:r w:rsidRPr="008B5AC0">
        <w:drawing>
          <wp:inline distT="0" distB="0" distL="0" distR="0" wp14:anchorId="7E480747" wp14:editId="0293F44D">
            <wp:extent cx="4679626" cy="4715123"/>
            <wp:effectExtent l="0" t="0" r="6985" b="0"/>
            <wp:docPr id="1075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2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98" cy="47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B5AC0" w:rsidRDefault="008B5AC0"/>
    <w:p w:rsidR="008B5AC0" w:rsidRDefault="008B5AC0"/>
    <w:sectPr w:rsidR="008B5A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AC0"/>
    <w:rsid w:val="003F2D85"/>
    <w:rsid w:val="008B5AC0"/>
    <w:rsid w:val="009A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705E91-D0FF-4ABE-B692-8FF5C9584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26DA5340</Template>
  <TotalTime>5</TotalTime>
  <Pages>3</Pages>
  <Words>11</Words>
  <Characters>67</Characters>
  <Application>Microsoft Office Word</Application>
  <DocSecurity>0</DocSecurity>
  <Lines>1</Lines>
  <Paragraphs>1</Paragraphs>
  <ScaleCrop>false</ScaleCrop>
  <Company>SMHS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 Lopez</dc:creator>
  <cp:keywords/>
  <dc:description/>
  <cp:lastModifiedBy>Abraham Lopez</cp:lastModifiedBy>
  <cp:revision>1</cp:revision>
  <dcterms:created xsi:type="dcterms:W3CDTF">2015-03-25T16:59:00Z</dcterms:created>
  <dcterms:modified xsi:type="dcterms:W3CDTF">2015-03-25T17:04:00Z</dcterms:modified>
</cp:coreProperties>
</file>